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BC611B" w14:textId="77777777" w:rsidR="00F1739E" w:rsidRPr="00372620" w:rsidRDefault="00433A4B" w:rsidP="00F361F3">
      <w:pPr>
        <w:spacing w:before="240" w:after="120" w:line="360" w:lineRule="auto"/>
        <w:rPr>
          <w:b/>
          <w:sz w:val="28"/>
          <w:szCs w:val="28"/>
        </w:rPr>
      </w:pPr>
      <w:r w:rsidRPr="00372620">
        <w:rPr>
          <w:b/>
          <w:sz w:val="28"/>
          <w:szCs w:val="28"/>
        </w:rPr>
        <w:t>Agrupamento/Escola</w:t>
      </w:r>
      <w:r w:rsidR="00F1739E" w:rsidRPr="00372620">
        <w:rPr>
          <w:b/>
          <w:sz w:val="28"/>
          <w:szCs w:val="28"/>
        </w:rPr>
        <w:t xml:space="preserve"> </w:t>
      </w:r>
      <w:r w:rsidR="00B03140">
        <w:rPr>
          <w:b/>
          <w:sz w:val="28"/>
          <w:szCs w:val="28"/>
          <w:u w:val="single"/>
        </w:rPr>
        <w:t>Agrupamento de Escolas n.º 2 de Serpa</w:t>
      </w:r>
    </w:p>
    <w:p w14:paraId="27E64BDC" w14:textId="77777777" w:rsidR="00372620" w:rsidRPr="00BF4D4B" w:rsidRDefault="00372620" w:rsidP="008D2875">
      <w:pPr>
        <w:spacing w:before="120" w:after="0" w:line="360" w:lineRule="auto"/>
        <w:jc w:val="center"/>
        <w:rPr>
          <w:rFonts w:cs="Calibri"/>
          <w:b/>
          <w:sz w:val="36"/>
          <w:szCs w:val="36"/>
        </w:rPr>
      </w:pPr>
      <w:r>
        <w:rPr>
          <w:rFonts w:cs="Calibri"/>
          <w:b/>
          <w:sz w:val="36"/>
          <w:szCs w:val="36"/>
        </w:rPr>
        <w:t xml:space="preserve">ADD – </w:t>
      </w:r>
      <w:r w:rsidRPr="00BF4D4B">
        <w:rPr>
          <w:rFonts w:cs="Calibri"/>
          <w:b/>
          <w:sz w:val="36"/>
          <w:szCs w:val="36"/>
        </w:rPr>
        <w:t>Avaliação do Desempenho Docente</w:t>
      </w:r>
    </w:p>
    <w:p w14:paraId="48F904EC" w14:textId="77777777" w:rsidR="00F1739E" w:rsidRDefault="00A31D2C" w:rsidP="00B52980">
      <w:pPr>
        <w:spacing w:after="0" w:line="240" w:lineRule="auto"/>
        <w:jc w:val="center"/>
        <w:rPr>
          <w:b/>
          <w:sz w:val="36"/>
          <w:szCs w:val="36"/>
        </w:rPr>
      </w:pPr>
      <w:r w:rsidRPr="001F2ABE">
        <w:rPr>
          <w:b/>
          <w:sz w:val="36"/>
          <w:szCs w:val="36"/>
        </w:rPr>
        <w:t>Reque</w:t>
      </w:r>
      <w:r w:rsidR="001F2ABE" w:rsidRPr="001F2ABE">
        <w:rPr>
          <w:b/>
          <w:sz w:val="36"/>
          <w:szCs w:val="36"/>
        </w:rPr>
        <w:t>rimento</w:t>
      </w:r>
    </w:p>
    <w:p w14:paraId="143EAEF3" w14:textId="77777777" w:rsidR="00B8123E" w:rsidRDefault="00B8123E" w:rsidP="008D2875">
      <w:pPr>
        <w:spacing w:before="360"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Exmo.(a) </w:t>
      </w:r>
      <w:r w:rsidRPr="00FB6B4B">
        <w:rPr>
          <w:rFonts w:ascii="Times New Roman" w:hAnsi="Times New Roman"/>
          <w:b/>
        </w:rPr>
        <w:t>Senhor</w:t>
      </w:r>
      <w:r>
        <w:rPr>
          <w:rFonts w:ascii="Times New Roman" w:hAnsi="Times New Roman"/>
          <w:b/>
        </w:rPr>
        <w:t>(</w:t>
      </w:r>
      <w:r w:rsidRPr="00FB6B4B">
        <w:rPr>
          <w:rFonts w:ascii="Times New Roman" w:hAnsi="Times New Roman"/>
          <w:b/>
        </w:rPr>
        <w:t>a</w:t>
      </w:r>
      <w:r>
        <w:rPr>
          <w:rFonts w:ascii="Times New Roman" w:hAnsi="Times New Roman"/>
          <w:b/>
        </w:rPr>
        <w:t>)</w:t>
      </w:r>
    </w:p>
    <w:p w14:paraId="43CA5241" w14:textId="77777777" w:rsidR="00FB6B4B" w:rsidRDefault="00B8123E" w:rsidP="00B8123E">
      <w:pPr>
        <w:spacing w:before="120"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Diretor(a) / Presidente da CAP</w:t>
      </w:r>
    </w:p>
    <w:p w14:paraId="43C2675F" w14:textId="77777777" w:rsidR="00FB6B4B" w:rsidRDefault="00FB6B4B" w:rsidP="00B8123E">
      <w:pPr>
        <w:spacing w:before="60"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Coordenadora da Bolsa de Avaliadores do CFAE </w:t>
      </w:r>
      <w:r w:rsidR="00124D95">
        <w:rPr>
          <w:rFonts w:ascii="Times New Roman" w:hAnsi="Times New Roman"/>
          <w:b/>
        </w:rPr>
        <w:t xml:space="preserve">das </w:t>
      </w:r>
      <w:r>
        <w:rPr>
          <w:rFonts w:ascii="Times New Roman" w:hAnsi="Times New Roman"/>
          <w:b/>
        </w:rPr>
        <w:t>Margens do Guadiana</w:t>
      </w:r>
    </w:p>
    <w:p w14:paraId="14048699" w14:textId="6F5364EC" w:rsidR="00EA6F89" w:rsidRDefault="002374F6" w:rsidP="00480E71">
      <w:pPr>
        <w:spacing w:before="360" w:after="600" w:line="288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Nos termos do disposto </w:t>
      </w:r>
      <w:r w:rsidR="00480E71">
        <w:rPr>
          <w:rFonts w:ascii="Times New Roman" w:hAnsi="Times New Roman"/>
          <w:b/>
        </w:rPr>
        <w:t xml:space="preserve">na alínea </w:t>
      </w:r>
      <w:r w:rsidR="00F45286">
        <w:rPr>
          <w:rFonts w:ascii="Times New Roman" w:hAnsi="Times New Roman"/>
          <w:b/>
          <w:u w:val="single"/>
        </w:rPr>
        <w:fldChar w:fldCharType="begin">
          <w:ffData>
            <w:name w:val="Listapendente1"/>
            <w:enabled/>
            <w:calcOnExit w:val="0"/>
            <w:ddList>
              <w:listEntry w:val="----"/>
              <w:listEntry w:val="  a  "/>
              <w:listEntry w:val="  b  "/>
              <w:listEntry w:val="  c  "/>
            </w:ddList>
          </w:ffData>
        </w:fldChar>
      </w:r>
      <w:bookmarkStart w:id="0" w:name="Listapendente1"/>
      <w:r w:rsidR="00A03234">
        <w:rPr>
          <w:rFonts w:ascii="Times New Roman" w:hAnsi="Times New Roman"/>
          <w:b/>
          <w:u w:val="single"/>
        </w:rPr>
        <w:instrText xml:space="preserve"> FORMDROPDOWN </w:instrText>
      </w:r>
      <w:r w:rsidR="00E555DF">
        <w:rPr>
          <w:rFonts w:ascii="Times New Roman" w:hAnsi="Times New Roman"/>
          <w:b/>
          <w:u w:val="single"/>
        </w:rPr>
      </w:r>
      <w:r w:rsidR="00E555DF">
        <w:rPr>
          <w:rFonts w:ascii="Times New Roman" w:hAnsi="Times New Roman"/>
          <w:b/>
          <w:u w:val="single"/>
        </w:rPr>
        <w:fldChar w:fldCharType="separate"/>
      </w:r>
      <w:r w:rsidR="00F45286">
        <w:rPr>
          <w:rFonts w:ascii="Times New Roman" w:hAnsi="Times New Roman"/>
          <w:b/>
          <w:u w:val="single"/>
        </w:rPr>
        <w:fldChar w:fldCharType="end"/>
      </w:r>
      <w:bookmarkEnd w:id="0"/>
      <w:r w:rsidR="00A03234">
        <w:rPr>
          <w:rFonts w:ascii="Times New Roman" w:hAnsi="Times New Roman"/>
        </w:rPr>
        <w:t xml:space="preserve"> </w:t>
      </w:r>
      <w:r w:rsidRPr="00480E71">
        <w:rPr>
          <w:rFonts w:ascii="Times New Roman" w:hAnsi="Times New Roman"/>
          <w:b/>
        </w:rPr>
        <w:t>(</w:t>
      </w:r>
      <w:r w:rsidR="00480E71" w:rsidRPr="00480E71">
        <w:rPr>
          <w:rFonts w:ascii="Times New Roman" w:hAnsi="Times New Roman"/>
          <w:b/>
          <w:i/>
        </w:rPr>
        <w:t>a, b</w:t>
      </w:r>
      <w:r w:rsidR="00B8123E">
        <w:rPr>
          <w:rFonts w:ascii="Times New Roman" w:hAnsi="Times New Roman"/>
          <w:b/>
          <w:i/>
        </w:rPr>
        <w:t>, c</w:t>
      </w:r>
      <w:r w:rsidR="00480E71" w:rsidRPr="00480E71">
        <w:rPr>
          <w:rFonts w:ascii="Times New Roman" w:hAnsi="Times New Roman"/>
          <w:b/>
          <w:i/>
        </w:rPr>
        <w:t xml:space="preserve"> </w:t>
      </w:r>
      <w:r w:rsidR="00480E71" w:rsidRPr="00480E71">
        <w:rPr>
          <w:rFonts w:ascii="Times New Roman" w:hAnsi="Times New Roman"/>
          <w:b/>
        </w:rPr>
        <w:t>ou</w:t>
      </w:r>
      <w:r w:rsidR="00480E71" w:rsidRPr="00480E71">
        <w:rPr>
          <w:rFonts w:ascii="Times New Roman" w:hAnsi="Times New Roman"/>
          <w:b/>
          <w:i/>
        </w:rPr>
        <w:t xml:space="preserve"> d</w:t>
      </w:r>
      <w:r w:rsidR="00480E71" w:rsidRPr="00480E71">
        <w:rPr>
          <w:rFonts w:ascii="Times New Roman" w:hAnsi="Times New Roman"/>
          <w:b/>
        </w:rPr>
        <w:t>)</w:t>
      </w:r>
      <w:r w:rsidR="00480E71">
        <w:rPr>
          <w:rFonts w:ascii="Times New Roman" w:hAnsi="Times New Roman"/>
          <w:b/>
        </w:rPr>
        <w:t xml:space="preserve"> d</w:t>
      </w:r>
      <w:r>
        <w:rPr>
          <w:rFonts w:ascii="Times New Roman" w:hAnsi="Times New Roman"/>
          <w:b/>
        </w:rPr>
        <w:t>o n.º 2 do artigo 18.º do Decreto Regulamentar n.º 26/2012, de 21</w:t>
      </w:r>
      <w:r w:rsidR="00B57357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de fevereiro</w:t>
      </w:r>
      <w:r w:rsidR="00480E71">
        <w:rPr>
          <w:rFonts w:ascii="Times New Roman" w:hAnsi="Times New Roman"/>
          <w:b/>
        </w:rPr>
        <w:t xml:space="preserve">, e </w:t>
      </w:r>
      <w:r>
        <w:rPr>
          <w:rFonts w:ascii="Times New Roman" w:hAnsi="Times New Roman"/>
          <w:b/>
        </w:rPr>
        <w:t>p</w:t>
      </w:r>
      <w:r w:rsidR="008A2E6D">
        <w:rPr>
          <w:rFonts w:ascii="Times New Roman" w:hAnsi="Times New Roman"/>
          <w:b/>
        </w:rPr>
        <w:t>a</w:t>
      </w:r>
      <w:r w:rsidR="001F2ABE">
        <w:rPr>
          <w:rFonts w:ascii="Times New Roman" w:hAnsi="Times New Roman"/>
          <w:b/>
        </w:rPr>
        <w:t>ra os efeitos previstos no n.º</w:t>
      </w:r>
      <w:r w:rsidR="008A2E6D">
        <w:rPr>
          <w:rFonts w:ascii="Times New Roman" w:hAnsi="Times New Roman"/>
          <w:b/>
        </w:rPr>
        <w:t xml:space="preserve"> 1 do artigo 10.º do Despacho Normativo n.º 24</w:t>
      </w:r>
      <w:r>
        <w:rPr>
          <w:rFonts w:ascii="Times New Roman" w:hAnsi="Times New Roman"/>
          <w:b/>
        </w:rPr>
        <w:t>/2012, de 26 de outubro</w:t>
      </w:r>
      <w:r w:rsidR="002E1D4A">
        <w:rPr>
          <w:rFonts w:ascii="Times New Roman" w:hAnsi="Times New Roman"/>
          <w:b/>
        </w:rPr>
        <w:t>,</w:t>
      </w:r>
      <w:r>
        <w:rPr>
          <w:rFonts w:ascii="Times New Roman" w:hAnsi="Times New Roman"/>
          <w:b/>
        </w:rPr>
        <w:t xml:space="preserve"> </w:t>
      </w:r>
      <w:r w:rsidR="00FB6B4B">
        <w:rPr>
          <w:rFonts w:ascii="Times New Roman" w:hAnsi="Times New Roman"/>
          <w:b/>
        </w:rPr>
        <w:t>venho</w:t>
      </w:r>
      <w:r w:rsidR="008A2E6D">
        <w:rPr>
          <w:rFonts w:ascii="Times New Roman" w:hAnsi="Times New Roman"/>
          <w:b/>
        </w:rPr>
        <w:t>,</w:t>
      </w:r>
      <w:r w:rsidR="00FB6B4B">
        <w:rPr>
          <w:rFonts w:ascii="Times New Roman" w:hAnsi="Times New Roman"/>
          <w:b/>
        </w:rPr>
        <w:t xml:space="preserve"> por este meio</w:t>
      </w:r>
      <w:r w:rsidR="008A2E6D">
        <w:rPr>
          <w:rFonts w:ascii="Times New Roman" w:hAnsi="Times New Roman"/>
          <w:b/>
        </w:rPr>
        <w:t>,</w:t>
      </w:r>
      <w:r w:rsidR="00FB6B4B">
        <w:rPr>
          <w:rFonts w:ascii="Times New Roman" w:hAnsi="Times New Roman"/>
          <w:b/>
        </w:rPr>
        <w:t xml:space="preserve"> requerer a V.</w:t>
      </w:r>
      <w:r w:rsidR="00226D20">
        <w:rPr>
          <w:rFonts w:ascii="Times New Roman" w:hAnsi="Times New Roman"/>
          <w:b/>
        </w:rPr>
        <w:t xml:space="preserve"> </w:t>
      </w:r>
      <w:r w:rsidR="00FB6B4B">
        <w:rPr>
          <w:rFonts w:ascii="Times New Roman" w:hAnsi="Times New Roman"/>
          <w:b/>
        </w:rPr>
        <w:t>Ex</w:t>
      </w:r>
      <w:r w:rsidR="00722848">
        <w:rPr>
          <w:rFonts w:ascii="Times New Roman" w:hAnsi="Times New Roman"/>
          <w:b/>
        </w:rPr>
        <w:t xml:space="preserve">.ª </w:t>
      </w:r>
      <w:r w:rsidR="00FB6B4B">
        <w:rPr>
          <w:rFonts w:ascii="Times New Roman" w:hAnsi="Times New Roman"/>
          <w:b/>
        </w:rPr>
        <w:t xml:space="preserve">a observação de aulas no </w:t>
      </w:r>
      <w:r w:rsidR="00E16739">
        <w:rPr>
          <w:rFonts w:ascii="Times New Roman" w:hAnsi="Times New Roman"/>
          <w:b/>
        </w:rPr>
        <w:t xml:space="preserve">ano </w:t>
      </w:r>
      <w:r w:rsidR="00865866">
        <w:rPr>
          <w:rFonts w:ascii="Times New Roman" w:hAnsi="Times New Roman"/>
          <w:b/>
        </w:rPr>
        <w:t>le</w:t>
      </w:r>
      <w:r w:rsidR="00E16739">
        <w:rPr>
          <w:rFonts w:ascii="Times New Roman" w:hAnsi="Times New Roman"/>
          <w:b/>
        </w:rPr>
        <w:t xml:space="preserve">tivo </w:t>
      </w:r>
      <w:r w:rsidRPr="00B8123E">
        <w:rPr>
          <w:rFonts w:ascii="Times New Roman" w:hAnsi="Times New Roman"/>
          <w:b/>
        </w:rPr>
        <w:t>de</w:t>
      </w:r>
      <w:r w:rsidR="00091FC5">
        <w:rPr>
          <w:rFonts w:ascii="Times New Roman" w:hAnsi="Times New Roman"/>
          <w:b/>
        </w:rPr>
        <w:t xml:space="preserve"> </w:t>
      </w:r>
      <w:r w:rsidR="00091FC5">
        <w:rPr>
          <w:rFonts w:ascii="Times New Roman" w:hAnsi="Times New Roman"/>
          <w:b/>
        </w:rPr>
        <w:fldChar w:fldCharType="begin">
          <w:ffData>
            <w:name w:val="Listapendente2"/>
            <w:enabled/>
            <w:calcOnExit w:val="0"/>
            <w:ddList>
              <w:listEntry w:val="-escolha o ano-"/>
              <w:listEntry w:val="2021/2022"/>
              <w:listEntry w:val="2022/2023"/>
            </w:ddList>
          </w:ffData>
        </w:fldChar>
      </w:r>
      <w:bookmarkStart w:id="1" w:name="Listapendente2"/>
      <w:r w:rsidR="00091FC5">
        <w:rPr>
          <w:rFonts w:ascii="Times New Roman" w:hAnsi="Times New Roman"/>
          <w:b/>
        </w:rPr>
        <w:instrText xml:space="preserve"> FORMDROPDOWN </w:instrText>
      </w:r>
      <w:r w:rsidR="00E555DF">
        <w:rPr>
          <w:rFonts w:ascii="Times New Roman" w:hAnsi="Times New Roman"/>
          <w:b/>
        </w:rPr>
      </w:r>
      <w:r w:rsidR="00E555DF">
        <w:rPr>
          <w:rFonts w:ascii="Times New Roman" w:hAnsi="Times New Roman"/>
          <w:b/>
        </w:rPr>
        <w:fldChar w:fldCharType="separate"/>
      </w:r>
      <w:r w:rsidR="00091FC5">
        <w:rPr>
          <w:rFonts w:ascii="Times New Roman" w:hAnsi="Times New Roman"/>
          <w:b/>
        </w:rPr>
        <w:fldChar w:fldCharType="end"/>
      </w:r>
      <w:bookmarkEnd w:id="1"/>
      <w:r w:rsidR="00E16739" w:rsidRPr="00B8123E">
        <w:rPr>
          <w:rFonts w:ascii="Times New Roman" w:hAnsi="Times New Roman"/>
          <w:b/>
        </w:rPr>
        <w:t>,</w:t>
      </w:r>
      <w:r w:rsidR="00E16739">
        <w:rPr>
          <w:rFonts w:ascii="Times New Roman" w:hAnsi="Times New Roman"/>
          <w:b/>
        </w:rPr>
        <w:t xml:space="preserve"> no </w:t>
      </w:r>
      <w:r w:rsidR="00FB6B4B">
        <w:rPr>
          <w:rFonts w:ascii="Times New Roman" w:hAnsi="Times New Roman"/>
          <w:b/>
        </w:rPr>
        <w:t>âmbito</w:t>
      </w:r>
      <w:r w:rsidR="00226D20">
        <w:rPr>
          <w:rFonts w:ascii="Times New Roman" w:hAnsi="Times New Roman"/>
          <w:b/>
        </w:rPr>
        <w:t xml:space="preserve"> da avaliação externa da minha avaliação do desempenho d</w:t>
      </w:r>
      <w:r w:rsidR="00FB6B4B">
        <w:rPr>
          <w:rFonts w:ascii="Times New Roman" w:hAnsi="Times New Roman"/>
          <w:b/>
        </w:rPr>
        <w:t xml:space="preserve">ocente. 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951"/>
        <w:gridCol w:w="1701"/>
        <w:gridCol w:w="1307"/>
        <w:gridCol w:w="2095"/>
        <w:gridCol w:w="851"/>
        <w:gridCol w:w="2015"/>
      </w:tblGrid>
      <w:tr w:rsidR="00EA6F89" w14:paraId="7B5E008C" w14:textId="77777777" w:rsidTr="005A26C7">
        <w:trPr>
          <w:trHeight w:val="454"/>
        </w:trPr>
        <w:tc>
          <w:tcPr>
            <w:tcW w:w="1951" w:type="dxa"/>
            <w:vAlign w:val="bottom"/>
          </w:tcPr>
          <w:p w14:paraId="0CAC6251" w14:textId="77777777" w:rsidR="00EA6F89" w:rsidRPr="00C733D2" w:rsidRDefault="00C96792" w:rsidP="000F6C07">
            <w:pPr>
              <w:spacing w:before="60" w:after="6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1. Nome (c</w:t>
            </w:r>
            <w:r w:rsidR="00EA6F89" w:rsidRPr="00C733D2">
              <w:rPr>
                <w:rFonts w:ascii="Times New Roman" w:hAnsi="Times New Roman"/>
                <w:b/>
                <w:sz w:val="18"/>
                <w:szCs w:val="18"/>
              </w:rPr>
              <w:t>ompleto)</w:t>
            </w:r>
          </w:p>
        </w:tc>
        <w:tc>
          <w:tcPr>
            <w:tcW w:w="7969" w:type="dxa"/>
            <w:gridSpan w:val="5"/>
            <w:vAlign w:val="bottom"/>
          </w:tcPr>
          <w:p w14:paraId="4C4482E2" w14:textId="77777777" w:rsidR="00EA6F89" w:rsidRDefault="00F45286" w:rsidP="000F6C07">
            <w:pPr>
              <w:spacing w:before="60" w:after="6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60"/>
                  </w:textInput>
                </w:ffData>
              </w:fldChar>
            </w:r>
            <w:bookmarkStart w:id="2" w:name="Texto1"/>
            <w:r w:rsidR="008D2875">
              <w:rPr>
                <w:rFonts w:ascii="Times New Roman" w:hAnsi="Times New Roman"/>
                <w:b/>
              </w:rPr>
              <w:instrText xml:space="preserve"> FORMTEXT </w:instrTex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  <w:fldChar w:fldCharType="separate"/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>
              <w:rPr>
                <w:rFonts w:ascii="Times New Roman" w:hAnsi="Times New Roman"/>
                <w:b/>
              </w:rPr>
              <w:fldChar w:fldCharType="end"/>
            </w:r>
            <w:bookmarkEnd w:id="2"/>
          </w:p>
        </w:tc>
      </w:tr>
      <w:tr w:rsidR="00EA6F89" w14:paraId="7D2B1FD3" w14:textId="77777777" w:rsidTr="005A26C7">
        <w:trPr>
          <w:trHeight w:val="454"/>
        </w:trPr>
        <w:tc>
          <w:tcPr>
            <w:tcW w:w="1951" w:type="dxa"/>
            <w:vAlign w:val="bottom"/>
          </w:tcPr>
          <w:p w14:paraId="60480301" w14:textId="77777777" w:rsidR="00EA6F89" w:rsidRPr="00C733D2" w:rsidRDefault="006C0203" w:rsidP="000F6C07">
            <w:pPr>
              <w:spacing w:before="60" w:after="6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2. Data de N</w:t>
            </w:r>
            <w:r w:rsidR="00EA6F89" w:rsidRPr="00C733D2">
              <w:rPr>
                <w:rFonts w:ascii="Times New Roman" w:hAnsi="Times New Roman"/>
                <w:b/>
                <w:sz w:val="18"/>
                <w:szCs w:val="18"/>
              </w:rPr>
              <w:t>ascimento</w:t>
            </w:r>
          </w:p>
        </w:tc>
        <w:tc>
          <w:tcPr>
            <w:tcW w:w="1701" w:type="dxa"/>
            <w:vAlign w:val="bottom"/>
          </w:tcPr>
          <w:p w14:paraId="45A818DA" w14:textId="77777777" w:rsidR="00EA6F89" w:rsidRDefault="00F45286" w:rsidP="000F6C07">
            <w:pPr>
              <w:spacing w:before="60" w:after="6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bookmarkStart w:id="3" w:name="Texto2"/>
            <w:r w:rsidR="008D2875">
              <w:rPr>
                <w:rFonts w:ascii="Times New Roman" w:hAnsi="Times New Roman"/>
                <w:b/>
              </w:rPr>
              <w:instrText xml:space="preserve"> FORMTEXT </w:instrTex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  <w:fldChar w:fldCharType="separate"/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>
              <w:rPr>
                <w:rFonts w:ascii="Times New Roman" w:hAnsi="Times New Roman"/>
                <w:b/>
              </w:rPr>
              <w:fldChar w:fldCharType="end"/>
            </w:r>
            <w:bookmarkEnd w:id="3"/>
          </w:p>
        </w:tc>
        <w:tc>
          <w:tcPr>
            <w:tcW w:w="1307" w:type="dxa"/>
            <w:vAlign w:val="bottom"/>
          </w:tcPr>
          <w:p w14:paraId="5CCE34B7" w14:textId="77777777" w:rsidR="00EA6F89" w:rsidRPr="00C733D2" w:rsidRDefault="00EA6F89" w:rsidP="000F6C07">
            <w:pPr>
              <w:spacing w:before="60" w:after="6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C733D2">
              <w:rPr>
                <w:rFonts w:ascii="Times New Roman" w:hAnsi="Times New Roman"/>
                <w:b/>
                <w:sz w:val="18"/>
                <w:szCs w:val="18"/>
              </w:rPr>
              <w:t>3. B.I./C.C. nº</w:t>
            </w:r>
          </w:p>
        </w:tc>
        <w:tc>
          <w:tcPr>
            <w:tcW w:w="2095" w:type="dxa"/>
            <w:vAlign w:val="bottom"/>
          </w:tcPr>
          <w:p w14:paraId="6DC9424B" w14:textId="77777777" w:rsidR="00EA6F89" w:rsidRDefault="00F45286" w:rsidP="008D2875">
            <w:pPr>
              <w:spacing w:before="60" w:after="6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fldChar w:fldCharType="begin">
                <w:ffData>
                  <w:name w:val="Texto3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bookmarkStart w:id="4" w:name="Texto3"/>
            <w:r w:rsidR="008D2875">
              <w:rPr>
                <w:rFonts w:ascii="Times New Roman" w:hAnsi="Times New Roman"/>
                <w:b/>
              </w:rPr>
              <w:instrText xml:space="preserve"> FORMTEXT </w:instrTex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  <w:fldChar w:fldCharType="separate"/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>
              <w:rPr>
                <w:rFonts w:ascii="Times New Roman" w:hAnsi="Times New Roman"/>
                <w:b/>
              </w:rPr>
              <w:fldChar w:fldCharType="end"/>
            </w:r>
            <w:bookmarkEnd w:id="4"/>
            <w:r w:rsidR="008D2875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4"/>
                  </w:textInput>
                </w:ffData>
              </w:fldChar>
            </w:r>
            <w:bookmarkStart w:id="5" w:name="Texto4"/>
            <w:r w:rsidR="008D2875">
              <w:rPr>
                <w:rFonts w:ascii="Times New Roman" w:hAnsi="Times New Roman"/>
                <w:b/>
              </w:rPr>
              <w:instrText xml:space="preserve"> FORMTEXT </w:instrTex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  <w:fldChar w:fldCharType="separate"/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>
              <w:rPr>
                <w:rFonts w:ascii="Times New Roman" w:hAnsi="Times New Roman"/>
                <w:b/>
              </w:rPr>
              <w:fldChar w:fldCharType="end"/>
            </w:r>
            <w:bookmarkEnd w:id="5"/>
          </w:p>
        </w:tc>
        <w:tc>
          <w:tcPr>
            <w:tcW w:w="851" w:type="dxa"/>
            <w:vAlign w:val="bottom"/>
          </w:tcPr>
          <w:p w14:paraId="5D013413" w14:textId="77777777" w:rsidR="00EA6F89" w:rsidRPr="00C733D2" w:rsidRDefault="00C96792" w:rsidP="000F6C07">
            <w:pPr>
              <w:spacing w:before="60" w:after="6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4. NIF</w:t>
            </w:r>
          </w:p>
        </w:tc>
        <w:tc>
          <w:tcPr>
            <w:tcW w:w="2015" w:type="dxa"/>
            <w:vAlign w:val="bottom"/>
          </w:tcPr>
          <w:p w14:paraId="1237AE6C" w14:textId="77777777" w:rsidR="00EA6F89" w:rsidRDefault="00F45286" w:rsidP="000F6C07">
            <w:pPr>
              <w:spacing w:before="60" w:after="6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fldChar w:fldCharType="begin">
                <w:ffData>
                  <w:name w:val="Texto5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bookmarkStart w:id="6" w:name="Texto5"/>
            <w:r w:rsidR="008D2875">
              <w:rPr>
                <w:rFonts w:ascii="Times New Roman" w:hAnsi="Times New Roman"/>
                <w:b/>
              </w:rPr>
              <w:instrText xml:space="preserve"> FORMTEXT </w:instrTex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  <w:fldChar w:fldCharType="separate"/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>
              <w:rPr>
                <w:rFonts w:ascii="Times New Roman" w:hAnsi="Times New Roman"/>
                <w:b/>
              </w:rPr>
              <w:fldChar w:fldCharType="end"/>
            </w:r>
            <w:bookmarkEnd w:id="6"/>
          </w:p>
        </w:tc>
      </w:tr>
    </w:tbl>
    <w:p w14:paraId="7A70E380" w14:textId="77777777" w:rsidR="00EA6F89" w:rsidRPr="00ED20F7" w:rsidRDefault="00EA6F89" w:rsidP="00C733D2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951"/>
        <w:gridCol w:w="1701"/>
        <w:gridCol w:w="1307"/>
        <w:gridCol w:w="4961"/>
      </w:tblGrid>
      <w:tr w:rsidR="00EA6F89" w14:paraId="0D2DEB1A" w14:textId="77777777" w:rsidTr="005A26C7">
        <w:trPr>
          <w:trHeight w:val="454"/>
        </w:trPr>
        <w:tc>
          <w:tcPr>
            <w:tcW w:w="1951" w:type="dxa"/>
            <w:vAlign w:val="bottom"/>
          </w:tcPr>
          <w:p w14:paraId="57D49D76" w14:textId="77777777" w:rsidR="00EA6F89" w:rsidRPr="00C733D2" w:rsidRDefault="00EA6F89" w:rsidP="000F6C07">
            <w:pPr>
              <w:spacing w:before="60" w:after="6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C733D2">
              <w:rPr>
                <w:rFonts w:ascii="Times New Roman" w:hAnsi="Times New Roman"/>
                <w:b/>
                <w:sz w:val="18"/>
                <w:szCs w:val="18"/>
              </w:rPr>
              <w:t>5. Morada</w:t>
            </w:r>
          </w:p>
        </w:tc>
        <w:tc>
          <w:tcPr>
            <w:tcW w:w="7969" w:type="dxa"/>
            <w:gridSpan w:val="3"/>
            <w:vAlign w:val="bottom"/>
          </w:tcPr>
          <w:p w14:paraId="12A98A5E" w14:textId="77777777" w:rsidR="00EA6F89" w:rsidRDefault="00F45286" w:rsidP="000F6C07">
            <w:pPr>
              <w:spacing w:before="60" w:after="6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fldChar w:fldCharType="begin">
                <w:ffData>
                  <w:name w:val="Texto6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bookmarkStart w:id="7" w:name="Texto6"/>
            <w:r w:rsidR="008D2875">
              <w:rPr>
                <w:rFonts w:ascii="Times New Roman" w:hAnsi="Times New Roman"/>
                <w:b/>
              </w:rPr>
              <w:instrText xml:space="preserve"> FORMTEXT </w:instrTex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  <w:fldChar w:fldCharType="separate"/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>
              <w:rPr>
                <w:rFonts w:ascii="Times New Roman" w:hAnsi="Times New Roman"/>
                <w:b/>
              </w:rPr>
              <w:fldChar w:fldCharType="end"/>
            </w:r>
            <w:bookmarkEnd w:id="7"/>
          </w:p>
        </w:tc>
      </w:tr>
      <w:tr w:rsidR="00826D49" w14:paraId="15DFA3A8" w14:textId="77777777" w:rsidTr="005A26C7">
        <w:trPr>
          <w:trHeight w:val="454"/>
        </w:trPr>
        <w:tc>
          <w:tcPr>
            <w:tcW w:w="1951" w:type="dxa"/>
            <w:vAlign w:val="bottom"/>
          </w:tcPr>
          <w:p w14:paraId="35A10BB4" w14:textId="77777777" w:rsidR="00826D49" w:rsidRPr="00C733D2" w:rsidRDefault="00826D49" w:rsidP="000F6C07">
            <w:pPr>
              <w:spacing w:before="60" w:after="6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C733D2">
              <w:rPr>
                <w:rFonts w:ascii="Times New Roman" w:hAnsi="Times New Roman"/>
                <w:b/>
                <w:sz w:val="18"/>
                <w:szCs w:val="18"/>
              </w:rPr>
              <w:t>6. Código Postal</w:t>
            </w:r>
          </w:p>
        </w:tc>
        <w:tc>
          <w:tcPr>
            <w:tcW w:w="1701" w:type="dxa"/>
            <w:vAlign w:val="bottom"/>
          </w:tcPr>
          <w:p w14:paraId="7E4AC843" w14:textId="77777777" w:rsidR="00826D49" w:rsidRDefault="00F45286" w:rsidP="008D2875">
            <w:pPr>
              <w:spacing w:before="60" w:after="6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fldChar w:fldCharType="begin">
                <w:ffData>
                  <w:name w:val="Texto7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8" w:name="Texto7"/>
            <w:r w:rsidR="008D2875">
              <w:rPr>
                <w:rFonts w:ascii="Times New Roman" w:hAnsi="Times New Roman"/>
                <w:b/>
              </w:rPr>
              <w:instrText xml:space="preserve"> FORMTEXT </w:instrTex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  <w:fldChar w:fldCharType="separate"/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>
              <w:rPr>
                <w:rFonts w:ascii="Times New Roman" w:hAnsi="Times New Roman"/>
                <w:b/>
              </w:rPr>
              <w:fldChar w:fldCharType="end"/>
            </w:r>
            <w:bookmarkEnd w:id="8"/>
            <w:r w:rsidR="008D2875">
              <w:rPr>
                <w:rFonts w:ascii="Times New Roman" w:hAnsi="Times New Roman"/>
                <w:b/>
              </w:rPr>
              <w:t>-</w:t>
            </w:r>
            <w:r>
              <w:rPr>
                <w:rFonts w:ascii="Times New Roman" w:hAnsi="Times New Roman"/>
                <w:b/>
              </w:rPr>
              <w:fldChar w:fldCharType="begin">
                <w:ffData>
                  <w:name w:val="Texto8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bookmarkStart w:id="9" w:name="Texto8"/>
            <w:r w:rsidR="008D2875">
              <w:rPr>
                <w:rFonts w:ascii="Times New Roman" w:hAnsi="Times New Roman"/>
                <w:b/>
              </w:rPr>
              <w:instrText xml:space="preserve"> FORMTEXT </w:instrTex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  <w:fldChar w:fldCharType="separate"/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>
              <w:rPr>
                <w:rFonts w:ascii="Times New Roman" w:hAnsi="Times New Roman"/>
                <w:b/>
              </w:rPr>
              <w:fldChar w:fldCharType="end"/>
            </w:r>
            <w:bookmarkEnd w:id="9"/>
          </w:p>
        </w:tc>
        <w:tc>
          <w:tcPr>
            <w:tcW w:w="1307" w:type="dxa"/>
            <w:vAlign w:val="bottom"/>
          </w:tcPr>
          <w:p w14:paraId="15F1A44F" w14:textId="77777777" w:rsidR="00826D49" w:rsidRPr="00C733D2" w:rsidRDefault="00826D49" w:rsidP="000F6C07">
            <w:pPr>
              <w:spacing w:before="60" w:after="6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7. Localidade</w:t>
            </w:r>
          </w:p>
        </w:tc>
        <w:tc>
          <w:tcPr>
            <w:tcW w:w="4961" w:type="dxa"/>
            <w:vAlign w:val="bottom"/>
          </w:tcPr>
          <w:p w14:paraId="723928D0" w14:textId="77777777" w:rsidR="00826D49" w:rsidRDefault="00F45286" w:rsidP="000F6C07">
            <w:pPr>
              <w:spacing w:before="60" w:after="6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fldChar w:fldCharType="begin">
                <w:ffData>
                  <w:name w:val="Texto9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10" w:name="Texto9"/>
            <w:r w:rsidR="008D2875">
              <w:rPr>
                <w:rFonts w:ascii="Times New Roman" w:hAnsi="Times New Roman"/>
                <w:b/>
              </w:rPr>
              <w:instrText xml:space="preserve"> FORMTEXT </w:instrTex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  <w:fldChar w:fldCharType="separate"/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>
              <w:rPr>
                <w:rFonts w:ascii="Times New Roman" w:hAnsi="Times New Roman"/>
                <w:b/>
              </w:rPr>
              <w:fldChar w:fldCharType="end"/>
            </w:r>
            <w:bookmarkEnd w:id="10"/>
          </w:p>
        </w:tc>
      </w:tr>
      <w:tr w:rsidR="00826D49" w14:paraId="0ACF2EF6" w14:textId="77777777" w:rsidTr="005A26C7">
        <w:trPr>
          <w:trHeight w:val="454"/>
        </w:trPr>
        <w:tc>
          <w:tcPr>
            <w:tcW w:w="1951" w:type="dxa"/>
            <w:vAlign w:val="bottom"/>
          </w:tcPr>
          <w:p w14:paraId="3F9633AE" w14:textId="77777777" w:rsidR="00826D49" w:rsidRPr="00C733D2" w:rsidRDefault="00826D49" w:rsidP="000F6C07">
            <w:pPr>
              <w:spacing w:before="60" w:after="6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8. </w:t>
            </w:r>
            <w:r w:rsidR="006C0203">
              <w:rPr>
                <w:rFonts w:ascii="Times New Roman" w:hAnsi="Times New Roman"/>
                <w:b/>
                <w:sz w:val="18"/>
                <w:szCs w:val="18"/>
              </w:rPr>
              <w:t>Telefone/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Telemóvel</w:t>
            </w:r>
          </w:p>
        </w:tc>
        <w:tc>
          <w:tcPr>
            <w:tcW w:w="1701" w:type="dxa"/>
            <w:vAlign w:val="bottom"/>
          </w:tcPr>
          <w:p w14:paraId="00497747" w14:textId="77777777" w:rsidR="00826D49" w:rsidRDefault="00F45286" w:rsidP="000F6C07">
            <w:pPr>
              <w:spacing w:before="60" w:after="6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fldChar w:fldCharType="begin">
                <w:ffData>
                  <w:name w:val="Texto10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bookmarkStart w:id="11" w:name="Texto10"/>
            <w:r w:rsidR="008D2875">
              <w:rPr>
                <w:rFonts w:ascii="Times New Roman" w:hAnsi="Times New Roman"/>
                <w:b/>
              </w:rPr>
              <w:instrText xml:space="preserve"> FORMTEXT </w:instrTex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  <w:fldChar w:fldCharType="separate"/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>
              <w:rPr>
                <w:rFonts w:ascii="Times New Roman" w:hAnsi="Times New Roman"/>
                <w:b/>
              </w:rPr>
              <w:fldChar w:fldCharType="end"/>
            </w:r>
            <w:bookmarkEnd w:id="11"/>
          </w:p>
        </w:tc>
        <w:tc>
          <w:tcPr>
            <w:tcW w:w="1307" w:type="dxa"/>
            <w:vAlign w:val="bottom"/>
          </w:tcPr>
          <w:p w14:paraId="1D7182D6" w14:textId="77777777" w:rsidR="00826D49" w:rsidRPr="00826D49" w:rsidRDefault="00826D49" w:rsidP="000F6C07">
            <w:pPr>
              <w:spacing w:before="60" w:after="6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9. </w:t>
            </w:r>
            <w:r w:rsidRPr="00826D49">
              <w:rPr>
                <w:rFonts w:ascii="Times New Roman" w:hAnsi="Times New Roman"/>
                <w:b/>
                <w:sz w:val="18"/>
                <w:szCs w:val="18"/>
              </w:rPr>
              <w:t>E-mail</w:t>
            </w:r>
          </w:p>
        </w:tc>
        <w:tc>
          <w:tcPr>
            <w:tcW w:w="4961" w:type="dxa"/>
            <w:vAlign w:val="bottom"/>
          </w:tcPr>
          <w:p w14:paraId="26B50D62" w14:textId="77777777" w:rsidR="00826D49" w:rsidRDefault="00F45286" w:rsidP="000F6C07">
            <w:pPr>
              <w:spacing w:before="60" w:after="6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fldChar w:fldCharType="begin">
                <w:ffData>
                  <w:name w:val="Texto11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12" w:name="Texto11"/>
            <w:r w:rsidR="008D2875">
              <w:rPr>
                <w:rFonts w:ascii="Times New Roman" w:hAnsi="Times New Roman"/>
                <w:b/>
              </w:rPr>
              <w:instrText xml:space="preserve"> FORMTEXT </w:instrTex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  <w:fldChar w:fldCharType="separate"/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>
              <w:rPr>
                <w:rFonts w:ascii="Times New Roman" w:hAnsi="Times New Roman"/>
                <w:b/>
              </w:rPr>
              <w:fldChar w:fldCharType="end"/>
            </w:r>
            <w:bookmarkEnd w:id="12"/>
          </w:p>
        </w:tc>
      </w:tr>
    </w:tbl>
    <w:p w14:paraId="49495C59" w14:textId="77777777" w:rsidR="00EA6F89" w:rsidRPr="00ED20F7" w:rsidRDefault="00EA6F89" w:rsidP="00C733D2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951"/>
        <w:gridCol w:w="1276"/>
        <w:gridCol w:w="2126"/>
        <w:gridCol w:w="4567"/>
      </w:tblGrid>
      <w:tr w:rsidR="00EA6F89" w14:paraId="3A8A4803" w14:textId="77777777" w:rsidTr="005A26C7">
        <w:trPr>
          <w:trHeight w:val="454"/>
        </w:trPr>
        <w:tc>
          <w:tcPr>
            <w:tcW w:w="1951" w:type="dxa"/>
            <w:vAlign w:val="bottom"/>
          </w:tcPr>
          <w:p w14:paraId="1E689907" w14:textId="77777777" w:rsidR="00EA6F89" w:rsidRPr="00C733D2" w:rsidRDefault="00EA6F89" w:rsidP="000F6C07">
            <w:pPr>
              <w:spacing w:before="60" w:after="6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C733D2">
              <w:rPr>
                <w:rFonts w:ascii="Times New Roman" w:hAnsi="Times New Roman"/>
                <w:b/>
                <w:sz w:val="18"/>
                <w:szCs w:val="18"/>
              </w:rPr>
              <w:t>10. Agrupamento</w:t>
            </w:r>
          </w:p>
        </w:tc>
        <w:tc>
          <w:tcPr>
            <w:tcW w:w="7969" w:type="dxa"/>
            <w:gridSpan w:val="3"/>
            <w:vAlign w:val="bottom"/>
          </w:tcPr>
          <w:p w14:paraId="2DC35B17" w14:textId="77777777" w:rsidR="00EA6F89" w:rsidRDefault="00F45286" w:rsidP="000F6C07">
            <w:pPr>
              <w:spacing w:before="60" w:after="6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fldChar w:fldCharType="begin">
                <w:ffData>
                  <w:name w:val="Texto12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13" w:name="Texto12"/>
            <w:r w:rsidR="008D2875">
              <w:rPr>
                <w:rFonts w:ascii="Times New Roman" w:hAnsi="Times New Roman"/>
                <w:b/>
              </w:rPr>
              <w:instrText xml:space="preserve"> FORMTEXT </w:instrTex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  <w:fldChar w:fldCharType="separate"/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>
              <w:rPr>
                <w:rFonts w:ascii="Times New Roman" w:hAnsi="Times New Roman"/>
                <w:b/>
              </w:rPr>
              <w:fldChar w:fldCharType="end"/>
            </w:r>
            <w:bookmarkEnd w:id="13"/>
          </w:p>
        </w:tc>
      </w:tr>
      <w:tr w:rsidR="00EA6F89" w14:paraId="4805DFAB" w14:textId="77777777" w:rsidTr="005A26C7">
        <w:trPr>
          <w:trHeight w:val="454"/>
        </w:trPr>
        <w:tc>
          <w:tcPr>
            <w:tcW w:w="1951" w:type="dxa"/>
            <w:vAlign w:val="bottom"/>
          </w:tcPr>
          <w:p w14:paraId="65F97FF1" w14:textId="77777777" w:rsidR="00EA6F89" w:rsidRPr="00C733D2" w:rsidRDefault="00EA6F89" w:rsidP="000F6C07">
            <w:pPr>
              <w:spacing w:before="60" w:after="6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C733D2">
              <w:rPr>
                <w:rFonts w:ascii="Times New Roman" w:hAnsi="Times New Roman"/>
                <w:b/>
                <w:sz w:val="18"/>
                <w:szCs w:val="18"/>
              </w:rPr>
              <w:t>11. Escola</w:t>
            </w:r>
          </w:p>
        </w:tc>
        <w:tc>
          <w:tcPr>
            <w:tcW w:w="7969" w:type="dxa"/>
            <w:gridSpan w:val="3"/>
            <w:vAlign w:val="bottom"/>
          </w:tcPr>
          <w:p w14:paraId="2FAE2D20" w14:textId="77777777" w:rsidR="00EA6F89" w:rsidRDefault="00F45286" w:rsidP="000F6C07">
            <w:pPr>
              <w:spacing w:before="60" w:after="6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fldChar w:fldCharType="begin">
                <w:ffData>
                  <w:name w:val="Texto13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14" w:name="Texto13"/>
            <w:r w:rsidR="008D2875">
              <w:rPr>
                <w:rFonts w:ascii="Times New Roman" w:hAnsi="Times New Roman"/>
                <w:b/>
              </w:rPr>
              <w:instrText xml:space="preserve"> FORMTEXT </w:instrTex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  <w:fldChar w:fldCharType="separate"/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>
              <w:rPr>
                <w:rFonts w:ascii="Times New Roman" w:hAnsi="Times New Roman"/>
                <w:b/>
              </w:rPr>
              <w:fldChar w:fldCharType="end"/>
            </w:r>
            <w:bookmarkEnd w:id="14"/>
          </w:p>
        </w:tc>
      </w:tr>
      <w:tr w:rsidR="00826D49" w14:paraId="617F6292" w14:textId="77777777" w:rsidTr="001F2ABE">
        <w:tc>
          <w:tcPr>
            <w:tcW w:w="1951" w:type="dxa"/>
            <w:vAlign w:val="center"/>
          </w:tcPr>
          <w:p w14:paraId="2462820F" w14:textId="77777777" w:rsidR="00826D49" w:rsidRPr="00C733D2" w:rsidRDefault="00826D49" w:rsidP="000F6C07">
            <w:pPr>
              <w:spacing w:before="60" w:after="6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12. Grupo de R</w:t>
            </w:r>
            <w:r w:rsidRPr="00C733D2">
              <w:rPr>
                <w:rFonts w:ascii="Times New Roman" w:hAnsi="Times New Roman"/>
                <w:b/>
                <w:sz w:val="18"/>
                <w:szCs w:val="18"/>
              </w:rPr>
              <w:t>ecrutamento</w:t>
            </w:r>
          </w:p>
        </w:tc>
        <w:tc>
          <w:tcPr>
            <w:tcW w:w="1276" w:type="dxa"/>
            <w:vAlign w:val="center"/>
          </w:tcPr>
          <w:p w14:paraId="7224323E" w14:textId="77777777" w:rsidR="00826D49" w:rsidRDefault="00F45286" w:rsidP="001F2ABE">
            <w:pPr>
              <w:spacing w:before="60" w:after="6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fldChar w:fldCharType="begin">
                <w:ffData>
                  <w:name w:val="Texto14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bookmarkStart w:id="15" w:name="Texto14"/>
            <w:r w:rsidR="008D2875">
              <w:rPr>
                <w:rFonts w:ascii="Times New Roman" w:hAnsi="Times New Roman"/>
                <w:b/>
              </w:rPr>
              <w:instrText xml:space="preserve"> FORMTEXT </w:instrTex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  <w:fldChar w:fldCharType="separate"/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>
              <w:rPr>
                <w:rFonts w:ascii="Times New Roman" w:hAnsi="Times New Roman"/>
                <w:b/>
              </w:rPr>
              <w:fldChar w:fldCharType="end"/>
            </w:r>
            <w:bookmarkEnd w:id="15"/>
          </w:p>
        </w:tc>
        <w:tc>
          <w:tcPr>
            <w:tcW w:w="2126" w:type="dxa"/>
            <w:vAlign w:val="center"/>
          </w:tcPr>
          <w:p w14:paraId="71A86896" w14:textId="77777777" w:rsidR="00826D49" w:rsidRPr="00C733D2" w:rsidRDefault="00826D49" w:rsidP="000F6C07">
            <w:pPr>
              <w:spacing w:before="60" w:after="6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C733D2">
              <w:rPr>
                <w:rFonts w:ascii="Times New Roman" w:hAnsi="Times New Roman"/>
                <w:b/>
                <w:sz w:val="18"/>
                <w:szCs w:val="18"/>
              </w:rPr>
              <w:t>13. Situação Profissional</w:t>
            </w:r>
          </w:p>
        </w:tc>
        <w:tc>
          <w:tcPr>
            <w:tcW w:w="4567" w:type="dxa"/>
            <w:vAlign w:val="center"/>
          </w:tcPr>
          <w:p w14:paraId="64C12A44" w14:textId="77777777" w:rsidR="00826D49" w:rsidRDefault="00F45286" w:rsidP="001F2ABE">
            <w:pPr>
              <w:spacing w:before="60" w:after="6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16" w:name="Texto15"/>
            <w:r w:rsidR="008D2875">
              <w:rPr>
                <w:rFonts w:ascii="Times New Roman" w:hAnsi="Times New Roman"/>
                <w:b/>
              </w:rPr>
              <w:instrText xml:space="preserve"> FORMTEXT </w:instrTex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  <w:fldChar w:fldCharType="separate"/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>
              <w:rPr>
                <w:rFonts w:ascii="Times New Roman" w:hAnsi="Times New Roman"/>
                <w:b/>
              </w:rPr>
              <w:fldChar w:fldCharType="end"/>
            </w:r>
            <w:bookmarkEnd w:id="16"/>
          </w:p>
        </w:tc>
      </w:tr>
    </w:tbl>
    <w:p w14:paraId="6EF55C25" w14:textId="77777777" w:rsidR="00EA6F89" w:rsidRPr="00ED20F7" w:rsidRDefault="00EA6F89" w:rsidP="00ED20F7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518"/>
        <w:gridCol w:w="1276"/>
        <w:gridCol w:w="1843"/>
        <w:gridCol w:w="4283"/>
      </w:tblGrid>
      <w:tr w:rsidR="00826D49" w14:paraId="04CA6F83" w14:textId="77777777" w:rsidTr="001F2ABE">
        <w:tc>
          <w:tcPr>
            <w:tcW w:w="2518" w:type="dxa"/>
          </w:tcPr>
          <w:p w14:paraId="55DCE0DD" w14:textId="77777777" w:rsidR="00826D49" w:rsidRPr="00C733D2" w:rsidRDefault="00826D49" w:rsidP="000F6C07">
            <w:pPr>
              <w:spacing w:before="60" w:after="6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C733D2">
              <w:rPr>
                <w:rFonts w:ascii="Times New Roman" w:hAnsi="Times New Roman"/>
                <w:b/>
                <w:sz w:val="18"/>
                <w:szCs w:val="18"/>
              </w:rPr>
              <w:t xml:space="preserve">14.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Escalão da</w:t>
            </w:r>
            <w:r w:rsidRPr="00C733D2">
              <w:rPr>
                <w:rFonts w:ascii="Times New Roman" w:hAnsi="Times New Roman"/>
                <w:b/>
                <w:sz w:val="18"/>
                <w:szCs w:val="18"/>
              </w:rPr>
              <w:t xml:space="preserve"> ca</w:t>
            </w:r>
            <w:r w:rsidR="00480E71">
              <w:rPr>
                <w:rFonts w:ascii="Times New Roman" w:hAnsi="Times New Roman"/>
                <w:b/>
                <w:sz w:val="18"/>
                <w:szCs w:val="18"/>
              </w:rPr>
              <w:t>rreira docente em que me posiciono</w:t>
            </w:r>
          </w:p>
        </w:tc>
        <w:tc>
          <w:tcPr>
            <w:tcW w:w="1276" w:type="dxa"/>
            <w:vAlign w:val="center"/>
          </w:tcPr>
          <w:p w14:paraId="15AB6E02" w14:textId="77777777" w:rsidR="00826D49" w:rsidRDefault="00F45286" w:rsidP="001F2ABE">
            <w:pPr>
              <w:spacing w:before="60" w:after="6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fldChar w:fldCharType="begin">
                <w:ffData>
                  <w:name w:val="Texto16"/>
                  <w:enabled/>
                  <w:calcOnExit w:val="0"/>
                  <w:textInput>
                    <w:maxLength w:val="4"/>
                  </w:textInput>
                </w:ffData>
              </w:fldChar>
            </w:r>
            <w:bookmarkStart w:id="17" w:name="Texto16"/>
            <w:r w:rsidR="008D2875">
              <w:rPr>
                <w:rFonts w:ascii="Times New Roman" w:hAnsi="Times New Roman"/>
                <w:b/>
              </w:rPr>
              <w:instrText xml:space="preserve"> FORMTEXT </w:instrTex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  <w:fldChar w:fldCharType="separate"/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>
              <w:rPr>
                <w:rFonts w:ascii="Times New Roman" w:hAnsi="Times New Roman"/>
                <w:b/>
              </w:rPr>
              <w:fldChar w:fldCharType="end"/>
            </w:r>
            <w:bookmarkEnd w:id="17"/>
          </w:p>
        </w:tc>
        <w:tc>
          <w:tcPr>
            <w:tcW w:w="1843" w:type="dxa"/>
          </w:tcPr>
          <w:p w14:paraId="6CA7EF88" w14:textId="77777777" w:rsidR="00826D49" w:rsidRDefault="00826D49" w:rsidP="000F6C07">
            <w:pPr>
              <w:spacing w:before="60" w:after="60" w:line="240" w:lineRule="auto"/>
              <w:rPr>
                <w:rFonts w:ascii="Times New Roman" w:hAnsi="Times New Roman"/>
                <w:b/>
              </w:rPr>
            </w:pPr>
            <w:r w:rsidRPr="00C733D2">
              <w:rPr>
                <w:rFonts w:ascii="Times New Roman" w:hAnsi="Times New Roman"/>
                <w:b/>
                <w:sz w:val="18"/>
                <w:szCs w:val="18"/>
              </w:rPr>
              <w:t xml:space="preserve">15. Data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da última mudança de escalão</w:t>
            </w:r>
          </w:p>
        </w:tc>
        <w:tc>
          <w:tcPr>
            <w:tcW w:w="4283" w:type="dxa"/>
            <w:vAlign w:val="center"/>
          </w:tcPr>
          <w:p w14:paraId="019D2614" w14:textId="77777777" w:rsidR="00826D49" w:rsidRDefault="00F45286" w:rsidP="001F2ABE">
            <w:pPr>
              <w:spacing w:before="60" w:after="6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fldChar w:fldCharType="begin">
                <w:ffData>
                  <w:name w:val="Texto17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bookmarkStart w:id="18" w:name="Texto17"/>
            <w:r w:rsidR="008D2875">
              <w:rPr>
                <w:rFonts w:ascii="Times New Roman" w:hAnsi="Times New Roman"/>
                <w:b/>
              </w:rPr>
              <w:instrText xml:space="preserve"> FORMTEXT </w:instrTex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  <w:fldChar w:fldCharType="separate"/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 w:rsidR="008D2875">
              <w:rPr>
                <w:rFonts w:ascii="Times New Roman" w:hAnsi="Times New Roman"/>
                <w:b/>
                <w:noProof/>
              </w:rPr>
              <w:t> </w:t>
            </w:r>
            <w:r>
              <w:rPr>
                <w:rFonts w:ascii="Times New Roman" w:hAnsi="Times New Roman"/>
                <w:b/>
              </w:rPr>
              <w:fldChar w:fldCharType="end"/>
            </w:r>
            <w:bookmarkEnd w:id="18"/>
          </w:p>
        </w:tc>
      </w:tr>
    </w:tbl>
    <w:p w14:paraId="6524A871" w14:textId="77777777" w:rsidR="00275AF1" w:rsidRPr="00A36090" w:rsidRDefault="00275AF1" w:rsidP="008D2875">
      <w:pPr>
        <w:spacing w:before="720" w:after="600" w:line="240" w:lineRule="auto"/>
        <w:jc w:val="both"/>
        <w:rPr>
          <w:rFonts w:ascii="Times New Roman" w:hAnsi="Times New Roman"/>
          <w:b/>
          <w:sz w:val="18"/>
          <w:szCs w:val="18"/>
        </w:rPr>
      </w:pPr>
      <w:r w:rsidRPr="00A36090">
        <w:rPr>
          <w:rFonts w:ascii="Times New Roman" w:hAnsi="Times New Roman"/>
          <w:b/>
          <w:sz w:val="18"/>
          <w:szCs w:val="18"/>
        </w:rPr>
        <w:t>Data</w:t>
      </w:r>
      <w:r w:rsidR="00ED20F7" w:rsidRPr="00A36090">
        <w:rPr>
          <w:rFonts w:ascii="Times New Roman" w:hAnsi="Times New Roman"/>
          <w:b/>
          <w:sz w:val="18"/>
          <w:szCs w:val="18"/>
        </w:rPr>
        <w:t xml:space="preserve"> ____ / ____ </w:t>
      </w:r>
      <w:r w:rsidR="00B2069D" w:rsidRPr="00A36090">
        <w:rPr>
          <w:rFonts w:ascii="Times New Roman" w:hAnsi="Times New Roman"/>
          <w:b/>
          <w:sz w:val="18"/>
          <w:szCs w:val="18"/>
        </w:rPr>
        <w:t>/</w:t>
      </w:r>
      <w:r w:rsidR="00ED20F7" w:rsidRPr="00A36090">
        <w:rPr>
          <w:rFonts w:ascii="Times New Roman" w:hAnsi="Times New Roman"/>
          <w:b/>
          <w:sz w:val="18"/>
          <w:szCs w:val="18"/>
        </w:rPr>
        <w:t xml:space="preserve"> ________</w:t>
      </w:r>
      <w:r w:rsidR="00A36090">
        <w:rPr>
          <w:rFonts w:ascii="Times New Roman" w:hAnsi="Times New Roman"/>
          <w:b/>
          <w:sz w:val="18"/>
          <w:szCs w:val="18"/>
        </w:rPr>
        <w:t xml:space="preserve">          </w:t>
      </w:r>
      <w:r w:rsidR="00ED20F7" w:rsidRPr="00A36090">
        <w:rPr>
          <w:rFonts w:ascii="Times New Roman" w:hAnsi="Times New Roman"/>
          <w:b/>
          <w:sz w:val="18"/>
          <w:szCs w:val="18"/>
        </w:rPr>
        <w:t>Assinatura do(a) D</w:t>
      </w:r>
      <w:r w:rsidRPr="00A36090">
        <w:rPr>
          <w:rFonts w:ascii="Times New Roman" w:hAnsi="Times New Roman"/>
          <w:b/>
          <w:sz w:val="18"/>
          <w:szCs w:val="18"/>
        </w:rPr>
        <w:t>ocente</w:t>
      </w:r>
      <w:r w:rsidR="00ED20F7" w:rsidRPr="00A36090">
        <w:rPr>
          <w:rFonts w:ascii="Times New Roman" w:hAnsi="Times New Roman"/>
          <w:b/>
          <w:sz w:val="18"/>
          <w:szCs w:val="18"/>
        </w:rPr>
        <w:t xml:space="preserve"> </w:t>
      </w:r>
      <w:r w:rsidRPr="00A36090">
        <w:rPr>
          <w:rFonts w:ascii="Times New Roman" w:hAnsi="Times New Roman"/>
          <w:b/>
          <w:sz w:val="18"/>
          <w:szCs w:val="18"/>
        </w:rPr>
        <w:t>_____________</w:t>
      </w:r>
      <w:r w:rsidR="00A36090">
        <w:rPr>
          <w:rFonts w:ascii="Times New Roman" w:hAnsi="Times New Roman"/>
          <w:b/>
          <w:sz w:val="18"/>
          <w:szCs w:val="18"/>
        </w:rPr>
        <w:t>__</w:t>
      </w:r>
      <w:r w:rsidRPr="00A36090">
        <w:rPr>
          <w:rFonts w:ascii="Times New Roman" w:hAnsi="Times New Roman"/>
          <w:b/>
          <w:sz w:val="18"/>
          <w:szCs w:val="18"/>
        </w:rPr>
        <w:t>_</w:t>
      </w:r>
      <w:r w:rsidR="00ED20F7" w:rsidRPr="00A36090">
        <w:rPr>
          <w:rFonts w:ascii="Times New Roman" w:hAnsi="Times New Roman"/>
          <w:b/>
          <w:sz w:val="18"/>
          <w:szCs w:val="18"/>
        </w:rPr>
        <w:t>______________</w:t>
      </w:r>
      <w:r w:rsidRPr="00A36090">
        <w:rPr>
          <w:rFonts w:ascii="Times New Roman" w:hAnsi="Times New Roman"/>
          <w:b/>
          <w:sz w:val="18"/>
          <w:szCs w:val="18"/>
        </w:rPr>
        <w:t>_______</w:t>
      </w:r>
      <w:r w:rsidR="00A36090">
        <w:rPr>
          <w:rFonts w:ascii="Times New Roman" w:hAnsi="Times New Roman"/>
          <w:b/>
          <w:sz w:val="18"/>
          <w:szCs w:val="18"/>
        </w:rPr>
        <w:t>____________________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920"/>
      </w:tblGrid>
      <w:tr w:rsidR="00B2069D" w:rsidRPr="00C733D2" w14:paraId="3454462B" w14:textId="77777777" w:rsidTr="00B2069D">
        <w:tc>
          <w:tcPr>
            <w:tcW w:w="9920" w:type="dxa"/>
          </w:tcPr>
          <w:p w14:paraId="4A5ED0B3" w14:textId="77777777" w:rsidR="00B2069D" w:rsidRPr="00C733D2" w:rsidRDefault="00B2069D" w:rsidP="00ED20F7">
            <w:pPr>
              <w:spacing w:before="120"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733D2">
              <w:rPr>
                <w:rFonts w:ascii="Times New Roman" w:hAnsi="Times New Roman"/>
                <w:b/>
                <w:sz w:val="18"/>
                <w:szCs w:val="18"/>
              </w:rPr>
              <w:t>Valido as informa</w:t>
            </w:r>
            <w:r w:rsidR="002E1D4A">
              <w:rPr>
                <w:rFonts w:ascii="Times New Roman" w:hAnsi="Times New Roman"/>
                <w:b/>
                <w:sz w:val="18"/>
                <w:szCs w:val="18"/>
              </w:rPr>
              <w:t>ções constantes deste requerimento</w:t>
            </w:r>
            <w:r w:rsidRPr="00C733D2">
              <w:rPr>
                <w:rFonts w:ascii="Times New Roman" w:hAnsi="Times New Roman"/>
                <w:b/>
                <w:sz w:val="18"/>
                <w:szCs w:val="18"/>
              </w:rPr>
              <w:t xml:space="preserve"> e anexo horário escolar do docente.</w:t>
            </w:r>
          </w:p>
          <w:p w14:paraId="32792EDB" w14:textId="77777777" w:rsidR="00B2069D" w:rsidRPr="00C733D2" w:rsidRDefault="00ED20F7" w:rsidP="00ED20F7">
            <w:pPr>
              <w:spacing w:before="240"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Data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____ / ____ /</w:t>
            </w:r>
            <w:r w:rsidR="00A36090">
              <w:rPr>
                <w:rFonts w:ascii="Times New Roman" w:hAnsi="Times New Roman"/>
                <w:b/>
                <w:sz w:val="16"/>
                <w:szCs w:val="16"/>
              </w:rPr>
              <w:t xml:space="preserve"> ________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="00A36090">
              <w:rPr>
                <w:rFonts w:ascii="Times New Roman" w:hAnsi="Times New Roman"/>
                <w:b/>
                <w:sz w:val="16"/>
                <w:szCs w:val="16"/>
              </w:rPr>
              <w:t xml:space="preserve">     </w:t>
            </w:r>
            <w:r w:rsidR="00B2069D" w:rsidRPr="00C733D2">
              <w:rPr>
                <w:rFonts w:ascii="Times New Roman" w:hAnsi="Times New Roman"/>
                <w:b/>
                <w:sz w:val="18"/>
                <w:szCs w:val="18"/>
              </w:rPr>
              <w:t>Assinatura (sob carimbo ou selo branco)</w:t>
            </w:r>
            <w:r w:rsidR="00A36090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="00B2069D" w:rsidRPr="00C733D2">
              <w:rPr>
                <w:rFonts w:ascii="Times New Roman" w:hAnsi="Times New Roman"/>
                <w:b/>
                <w:sz w:val="18"/>
                <w:szCs w:val="18"/>
              </w:rPr>
              <w:t>________________________________________</w:t>
            </w:r>
            <w:r w:rsidR="00A36090">
              <w:rPr>
                <w:rFonts w:ascii="Times New Roman" w:hAnsi="Times New Roman"/>
                <w:b/>
                <w:sz w:val="18"/>
                <w:szCs w:val="18"/>
              </w:rPr>
              <w:t>________</w:t>
            </w:r>
          </w:p>
          <w:p w14:paraId="6E075A80" w14:textId="77777777" w:rsidR="00B2069D" w:rsidRPr="00A36090" w:rsidRDefault="00B2069D" w:rsidP="008815E3">
            <w:pPr>
              <w:spacing w:before="60" w:after="0" w:line="240" w:lineRule="auto"/>
              <w:ind w:left="5387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A36090">
              <w:rPr>
                <w:rFonts w:ascii="Times New Roman" w:hAnsi="Times New Roman"/>
                <w:b/>
                <w:i/>
                <w:sz w:val="18"/>
                <w:szCs w:val="18"/>
              </w:rPr>
              <w:t>O(A) Diretor(a) do Agrupamento</w:t>
            </w:r>
            <w:r w:rsidR="00A36090">
              <w:rPr>
                <w:rFonts w:ascii="Times New Roman" w:hAnsi="Times New Roman"/>
                <w:b/>
                <w:i/>
                <w:sz w:val="18"/>
                <w:szCs w:val="18"/>
              </w:rPr>
              <w:t>/Escola</w:t>
            </w:r>
          </w:p>
          <w:p w14:paraId="2B27E3A0" w14:textId="77777777" w:rsidR="00B2069D" w:rsidRPr="00C733D2" w:rsidRDefault="00B2069D" w:rsidP="00FB6B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</w:tbl>
    <w:p w14:paraId="2014BFAE" w14:textId="77777777" w:rsidR="00B2069D" w:rsidRPr="008D2875" w:rsidRDefault="00B2069D" w:rsidP="00FB6B4B">
      <w:pPr>
        <w:spacing w:after="0" w:line="240" w:lineRule="auto"/>
        <w:jc w:val="both"/>
        <w:rPr>
          <w:rFonts w:ascii="Times New Roman" w:hAnsi="Times New Roman"/>
          <w:b/>
          <w:sz w:val="2"/>
          <w:szCs w:val="2"/>
        </w:rPr>
      </w:pPr>
    </w:p>
    <w:sectPr w:rsidR="00B2069D" w:rsidRPr="008D2875" w:rsidSect="00B869F1">
      <w:headerReference w:type="default" r:id="rId8"/>
      <w:footerReference w:type="default" r:id="rId9"/>
      <w:pgSz w:w="11906" w:h="16838" w:code="9"/>
      <w:pgMar w:top="851" w:right="992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E69B34" w14:textId="77777777" w:rsidR="00482338" w:rsidRDefault="00482338" w:rsidP="00FB4B56">
      <w:pPr>
        <w:spacing w:after="0" w:line="240" w:lineRule="auto"/>
      </w:pPr>
      <w:r>
        <w:separator/>
      </w:r>
    </w:p>
  </w:endnote>
  <w:endnote w:type="continuationSeparator" w:id="0">
    <w:p w14:paraId="44E38EA5" w14:textId="77777777" w:rsidR="00482338" w:rsidRDefault="00482338" w:rsidP="00FB4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DA764" w14:textId="77777777" w:rsidR="00FB4B56" w:rsidRPr="00FB4B56" w:rsidRDefault="00FB4B56" w:rsidP="00FB4B56">
    <w:pPr>
      <w:pStyle w:val="Rodap"/>
      <w:ind w:left="-56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7168BB" w14:textId="77777777" w:rsidR="00482338" w:rsidRDefault="00482338" w:rsidP="00FB4B56">
      <w:pPr>
        <w:spacing w:after="0" w:line="240" w:lineRule="auto"/>
      </w:pPr>
      <w:r>
        <w:separator/>
      </w:r>
    </w:p>
  </w:footnote>
  <w:footnote w:type="continuationSeparator" w:id="0">
    <w:p w14:paraId="4CC56190" w14:textId="77777777" w:rsidR="00482338" w:rsidRDefault="00482338" w:rsidP="00FB4B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31EA0" w14:textId="77777777" w:rsidR="00B869F1" w:rsidRDefault="008D2875" w:rsidP="00225263">
    <w:pPr>
      <w:pStyle w:val="Cabealho"/>
      <w:tabs>
        <w:tab w:val="clear" w:pos="4252"/>
        <w:tab w:val="center" w:pos="0"/>
        <w:tab w:val="left" w:pos="1275"/>
        <w:tab w:val="right" w:pos="9780"/>
      </w:tabs>
      <w:rPr>
        <w:sz w:val="24"/>
        <w:szCs w:val="24"/>
      </w:rPr>
    </w:pPr>
    <w:r>
      <w:rPr>
        <w:noProof/>
        <w:sz w:val="24"/>
        <w:szCs w:val="24"/>
        <w:lang w:eastAsia="pt-PT"/>
      </w:rPr>
      <w:drawing>
        <wp:inline distT="0" distB="0" distL="0" distR="0" wp14:anchorId="729A0A71" wp14:editId="1A8F839E">
          <wp:extent cx="6210300" cy="974090"/>
          <wp:effectExtent l="19050" t="0" r="0" b="0"/>
          <wp:docPr id="1" name="Imagem 0" descr="ME_AE2_20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_AE2_2016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10300" cy="974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2AA3A3" w14:textId="77777777" w:rsidR="00FB4B56" w:rsidRPr="008D2875" w:rsidRDefault="00FB4B56" w:rsidP="008D2875">
    <w:pPr>
      <w:pStyle w:val="Cabealho"/>
      <w:tabs>
        <w:tab w:val="clear" w:pos="4252"/>
        <w:tab w:val="center" w:pos="0"/>
        <w:tab w:val="left" w:pos="1275"/>
        <w:tab w:val="right" w:pos="9780"/>
      </w:tabs>
      <w:jc w:val="center"/>
      <w:rPr>
        <w:sz w:val="2"/>
        <w:szCs w:val="2"/>
      </w:rPr>
    </w:pPr>
    <w:r w:rsidRPr="008D2875">
      <w:rPr>
        <w:noProof/>
        <w:sz w:val="2"/>
        <w:szCs w:val="2"/>
        <w:lang w:eastAsia="pt-PT"/>
      </w:rPr>
      <w:drawing>
        <wp:anchor distT="0" distB="0" distL="114300" distR="114300" simplePos="0" relativeHeight="251659264" behindDoc="0" locked="0" layoutInCell="1" allowOverlap="1" wp14:anchorId="0EB913E7" wp14:editId="6D3D2DAD">
          <wp:simplePos x="0" y="0"/>
          <wp:positionH relativeFrom="column">
            <wp:posOffset>7187565</wp:posOffset>
          </wp:positionH>
          <wp:positionV relativeFrom="paragraph">
            <wp:posOffset>108585</wp:posOffset>
          </wp:positionV>
          <wp:extent cx="2428875" cy="342900"/>
          <wp:effectExtent l="0" t="0" r="9525" b="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5628BE"/>
    <w:multiLevelType w:val="hybridMultilevel"/>
    <w:tmpl w:val="D964580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5379A8"/>
    <w:multiLevelType w:val="hybridMultilevel"/>
    <w:tmpl w:val="D806EA94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documentProtection w:edit="forms" w:enforcement="1" w:cryptProviderType="rsaAES" w:cryptAlgorithmClass="hash" w:cryptAlgorithmType="typeAny" w:cryptAlgorithmSid="14" w:cryptSpinCount="100000" w:hash="zcwEB3u2Gyt6EeafkGVkwRHAwP7V59A3XeIhMVvlFzMWgA077tiai5gI7zS2Dm+K8pMAEkKQJ8mIz35YK6LM3w==" w:salt="G+F/5E29pooNp4IdRiOLjw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091FC5"/>
    <w:rsid w:val="000043E2"/>
    <w:rsid w:val="000204A1"/>
    <w:rsid w:val="00044580"/>
    <w:rsid w:val="00054E5F"/>
    <w:rsid w:val="00060AB2"/>
    <w:rsid w:val="000651A9"/>
    <w:rsid w:val="00076AFD"/>
    <w:rsid w:val="000905B8"/>
    <w:rsid w:val="00091FC5"/>
    <w:rsid w:val="000A0772"/>
    <w:rsid w:val="000E38A4"/>
    <w:rsid w:val="000F6C07"/>
    <w:rsid w:val="0011553C"/>
    <w:rsid w:val="00124D95"/>
    <w:rsid w:val="00124DFB"/>
    <w:rsid w:val="0013203D"/>
    <w:rsid w:val="00136A39"/>
    <w:rsid w:val="0013727D"/>
    <w:rsid w:val="00190069"/>
    <w:rsid w:val="001C0CBE"/>
    <w:rsid w:val="001C3914"/>
    <w:rsid w:val="001C453F"/>
    <w:rsid w:val="001C752A"/>
    <w:rsid w:val="001E2D79"/>
    <w:rsid w:val="001F2ABE"/>
    <w:rsid w:val="001F2D64"/>
    <w:rsid w:val="001F454D"/>
    <w:rsid w:val="001F58BA"/>
    <w:rsid w:val="00212453"/>
    <w:rsid w:val="0022378D"/>
    <w:rsid w:val="00225263"/>
    <w:rsid w:val="00226D20"/>
    <w:rsid w:val="002374F6"/>
    <w:rsid w:val="0025087D"/>
    <w:rsid w:val="002672EE"/>
    <w:rsid w:val="00275AF1"/>
    <w:rsid w:val="002D0AFE"/>
    <w:rsid w:val="002E1D4A"/>
    <w:rsid w:val="002F68DD"/>
    <w:rsid w:val="00302F19"/>
    <w:rsid w:val="0030395F"/>
    <w:rsid w:val="00316D74"/>
    <w:rsid w:val="003226D6"/>
    <w:rsid w:val="00325BB6"/>
    <w:rsid w:val="003364B4"/>
    <w:rsid w:val="00341E51"/>
    <w:rsid w:val="00350EA7"/>
    <w:rsid w:val="00372620"/>
    <w:rsid w:val="00390708"/>
    <w:rsid w:val="003A5F9E"/>
    <w:rsid w:val="003E65B8"/>
    <w:rsid w:val="003F3DC5"/>
    <w:rsid w:val="00401A48"/>
    <w:rsid w:val="0041072C"/>
    <w:rsid w:val="00416643"/>
    <w:rsid w:val="00433A4B"/>
    <w:rsid w:val="00447AF6"/>
    <w:rsid w:val="00452FBD"/>
    <w:rsid w:val="00456CB5"/>
    <w:rsid w:val="00480E71"/>
    <w:rsid w:val="004815F5"/>
    <w:rsid w:val="00482338"/>
    <w:rsid w:val="004828EA"/>
    <w:rsid w:val="004A5CEE"/>
    <w:rsid w:val="004E5D6C"/>
    <w:rsid w:val="004F7CC9"/>
    <w:rsid w:val="0050398A"/>
    <w:rsid w:val="00556516"/>
    <w:rsid w:val="00577767"/>
    <w:rsid w:val="00581F76"/>
    <w:rsid w:val="0059193B"/>
    <w:rsid w:val="005A26C7"/>
    <w:rsid w:val="005D342D"/>
    <w:rsid w:val="005F6793"/>
    <w:rsid w:val="0062577C"/>
    <w:rsid w:val="00653DB1"/>
    <w:rsid w:val="00654534"/>
    <w:rsid w:val="006A7FB2"/>
    <w:rsid w:val="006C0203"/>
    <w:rsid w:val="006C4F81"/>
    <w:rsid w:val="006E1092"/>
    <w:rsid w:val="00700F17"/>
    <w:rsid w:val="007100C8"/>
    <w:rsid w:val="00722848"/>
    <w:rsid w:val="00723184"/>
    <w:rsid w:val="007323DB"/>
    <w:rsid w:val="00737E28"/>
    <w:rsid w:val="00752658"/>
    <w:rsid w:val="00776B06"/>
    <w:rsid w:val="007850D1"/>
    <w:rsid w:val="00792786"/>
    <w:rsid w:val="007E1FCD"/>
    <w:rsid w:val="007E5CB1"/>
    <w:rsid w:val="008028F2"/>
    <w:rsid w:val="00812B4D"/>
    <w:rsid w:val="00814F89"/>
    <w:rsid w:val="008211EF"/>
    <w:rsid w:val="00826D49"/>
    <w:rsid w:val="00837A89"/>
    <w:rsid w:val="00862A03"/>
    <w:rsid w:val="008631E4"/>
    <w:rsid w:val="00865866"/>
    <w:rsid w:val="00872586"/>
    <w:rsid w:val="008815E3"/>
    <w:rsid w:val="008A2E6D"/>
    <w:rsid w:val="008D2875"/>
    <w:rsid w:val="008E057D"/>
    <w:rsid w:val="00901D46"/>
    <w:rsid w:val="009345E1"/>
    <w:rsid w:val="00943CE4"/>
    <w:rsid w:val="00951576"/>
    <w:rsid w:val="00962B0E"/>
    <w:rsid w:val="009C2B95"/>
    <w:rsid w:val="009C5AD7"/>
    <w:rsid w:val="009F6536"/>
    <w:rsid w:val="00A03234"/>
    <w:rsid w:val="00A0566C"/>
    <w:rsid w:val="00A20101"/>
    <w:rsid w:val="00A262BF"/>
    <w:rsid w:val="00A266E4"/>
    <w:rsid w:val="00A31D2C"/>
    <w:rsid w:val="00A36090"/>
    <w:rsid w:val="00A44058"/>
    <w:rsid w:val="00A448C2"/>
    <w:rsid w:val="00A56A9F"/>
    <w:rsid w:val="00A7279E"/>
    <w:rsid w:val="00AA6DCA"/>
    <w:rsid w:val="00AB15A5"/>
    <w:rsid w:val="00AE0A47"/>
    <w:rsid w:val="00B03140"/>
    <w:rsid w:val="00B2069D"/>
    <w:rsid w:val="00B22DD8"/>
    <w:rsid w:val="00B42CAE"/>
    <w:rsid w:val="00B43BBD"/>
    <w:rsid w:val="00B47FE3"/>
    <w:rsid w:val="00B52980"/>
    <w:rsid w:val="00B57357"/>
    <w:rsid w:val="00B8123E"/>
    <w:rsid w:val="00B82A5D"/>
    <w:rsid w:val="00B869F1"/>
    <w:rsid w:val="00BA2716"/>
    <w:rsid w:val="00BA69FF"/>
    <w:rsid w:val="00BB5A65"/>
    <w:rsid w:val="00BE3A81"/>
    <w:rsid w:val="00C17585"/>
    <w:rsid w:val="00C3075A"/>
    <w:rsid w:val="00C452E6"/>
    <w:rsid w:val="00C63FBA"/>
    <w:rsid w:val="00C72BE9"/>
    <w:rsid w:val="00C733D2"/>
    <w:rsid w:val="00C96792"/>
    <w:rsid w:val="00CA3AA1"/>
    <w:rsid w:val="00CB4B70"/>
    <w:rsid w:val="00CB5F25"/>
    <w:rsid w:val="00CC7096"/>
    <w:rsid w:val="00CD23BA"/>
    <w:rsid w:val="00CD50A6"/>
    <w:rsid w:val="00CF2B7E"/>
    <w:rsid w:val="00CF7AA1"/>
    <w:rsid w:val="00D00B0D"/>
    <w:rsid w:val="00D32772"/>
    <w:rsid w:val="00D81411"/>
    <w:rsid w:val="00D858BC"/>
    <w:rsid w:val="00D91CDB"/>
    <w:rsid w:val="00D972BF"/>
    <w:rsid w:val="00E16739"/>
    <w:rsid w:val="00E23532"/>
    <w:rsid w:val="00E30DB4"/>
    <w:rsid w:val="00E445CC"/>
    <w:rsid w:val="00E555DF"/>
    <w:rsid w:val="00E6709F"/>
    <w:rsid w:val="00E70C04"/>
    <w:rsid w:val="00E93407"/>
    <w:rsid w:val="00EA1FCC"/>
    <w:rsid w:val="00EA30D5"/>
    <w:rsid w:val="00EA6F89"/>
    <w:rsid w:val="00EB3A4A"/>
    <w:rsid w:val="00EC21D3"/>
    <w:rsid w:val="00ED20F7"/>
    <w:rsid w:val="00EE084F"/>
    <w:rsid w:val="00F1739E"/>
    <w:rsid w:val="00F32210"/>
    <w:rsid w:val="00F361F3"/>
    <w:rsid w:val="00F45286"/>
    <w:rsid w:val="00F52443"/>
    <w:rsid w:val="00F57594"/>
    <w:rsid w:val="00F64BC8"/>
    <w:rsid w:val="00FB4B56"/>
    <w:rsid w:val="00FB54C2"/>
    <w:rsid w:val="00FB6B4B"/>
    <w:rsid w:val="00FE1E2C"/>
    <w:rsid w:val="00FF0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08E3EE3"/>
  <w15:docId w15:val="{04B25687-2F62-4A68-B20E-63D142350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378D"/>
    <w:pPr>
      <w:spacing w:after="200" w:line="276" w:lineRule="auto"/>
    </w:pPr>
    <w:rPr>
      <w:lang w:eastAsia="en-US"/>
    </w:rPr>
  </w:style>
  <w:style w:type="paragraph" w:styleId="Ttulo2">
    <w:name w:val="heading 2"/>
    <w:basedOn w:val="Normal"/>
    <w:next w:val="Normal"/>
    <w:link w:val="Ttulo2Carter"/>
    <w:uiPriority w:val="99"/>
    <w:qFormat/>
    <w:rsid w:val="00CF7AA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arter">
    <w:name w:val="Título 2 Caráter"/>
    <w:basedOn w:val="Tipodeletrapredefinidodopargrafo"/>
    <w:link w:val="Ttulo2"/>
    <w:uiPriority w:val="99"/>
    <w:locked/>
    <w:rsid w:val="00CF7AA1"/>
    <w:rPr>
      <w:rFonts w:ascii="Times New Roman" w:hAnsi="Times New Roman" w:cs="Times New Roman"/>
      <w:b/>
      <w:bCs/>
      <w:sz w:val="24"/>
      <w:szCs w:val="24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rsid w:val="001C3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locked/>
    <w:rsid w:val="001C391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99"/>
    <w:qFormat/>
    <w:rsid w:val="001C752A"/>
    <w:pPr>
      <w:ind w:left="720"/>
      <w:contextualSpacing/>
    </w:pPr>
  </w:style>
  <w:style w:type="character" w:styleId="Refdecomentrio">
    <w:name w:val="annotation reference"/>
    <w:basedOn w:val="Tipodeletrapredefinidodopargrafo"/>
    <w:uiPriority w:val="99"/>
    <w:semiHidden/>
    <w:rsid w:val="00CB5F25"/>
    <w:rPr>
      <w:rFonts w:cs="Times New Roman"/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rsid w:val="00CB5F25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locked/>
    <w:rsid w:val="00CB5F25"/>
    <w:rPr>
      <w:rFonts w:cs="Times New Roman"/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rsid w:val="00CB5F25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locked/>
    <w:rsid w:val="00CB5F25"/>
    <w:rPr>
      <w:rFonts w:cs="Times New Roman"/>
      <w:b/>
      <w:bCs/>
      <w:sz w:val="20"/>
      <w:szCs w:val="20"/>
    </w:rPr>
  </w:style>
  <w:style w:type="paragraph" w:styleId="Cabealho">
    <w:name w:val="header"/>
    <w:basedOn w:val="Normal"/>
    <w:link w:val="CabealhoCarter"/>
    <w:unhideWhenUsed/>
    <w:rsid w:val="00FB4B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B4B56"/>
    <w:rPr>
      <w:lang w:eastAsia="en-US"/>
    </w:rPr>
  </w:style>
  <w:style w:type="paragraph" w:styleId="Rodap">
    <w:name w:val="footer"/>
    <w:basedOn w:val="Normal"/>
    <w:link w:val="RodapCarter"/>
    <w:uiPriority w:val="99"/>
    <w:unhideWhenUsed/>
    <w:rsid w:val="00FB4B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FB4B56"/>
    <w:rPr>
      <w:lang w:eastAsia="en-US"/>
    </w:rPr>
  </w:style>
  <w:style w:type="table" w:styleId="TabelacomGrelha">
    <w:name w:val="Table Grid"/>
    <w:basedOn w:val="Tabelanormal"/>
    <w:locked/>
    <w:rsid w:val="00EA6F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AB2EBA-2B34-4CD2-8152-9752D558C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Requerimento_OA CFAE</Template>
  <TotalTime>1</TotalTime>
  <Pages>1</Pages>
  <Words>261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Escola/Agrupamento _______________________________________________</vt:lpstr>
    </vt:vector>
  </TitlesOfParts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Escola/Agrupamento _______________________________________________</dc:title>
  <dc:creator>Diretor</dc:creator>
  <cp:lastModifiedBy>Diretor AE2 de Serpa (sede)</cp:lastModifiedBy>
  <cp:revision>2</cp:revision>
  <cp:lastPrinted>2018-11-09T09:28:00Z</cp:lastPrinted>
  <dcterms:created xsi:type="dcterms:W3CDTF">2022-01-08T14:51:00Z</dcterms:created>
  <dcterms:modified xsi:type="dcterms:W3CDTF">2022-01-08T14:51:00Z</dcterms:modified>
</cp:coreProperties>
</file>